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6CDB" w14:textId="77777777" w:rsidR="00B205C6" w:rsidRDefault="00B205C6" w:rsidP="00C66294">
      <w:pPr>
        <w:jc w:val="center"/>
        <w:rPr>
          <w:sz w:val="20"/>
          <w:szCs w:val="20"/>
          <w:lang w:val="en-US"/>
        </w:rPr>
      </w:pPr>
    </w:p>
    <w:p w14:paraId="2B87E0BB" w14:textId="77777777" w:rsidR="00916D1E" w:rsidRPr="00E227E6" w:rsidRDefault="00916D1E" w:rsidP="00C66294">
      <w:pPr>
        <w:jc w:val="center"/>
        <w:rPr>
          <w:sz w:val="20"/>
          <w:szCs w:val="20"/>
          <w:lang w:val="en-US"/>
        </w:rPr>
      </w:pPr>
    </w:p>
    <w:p w14:paraId="16C5313D" w14:textId="77777777" w:rsidR="00B7664A" w:rsidRPr="00E227E6" w:rsidRDefault="00B7664A" w:rsidP="008459EC">
      <w:pPr>
        <w:pStyle w:val="Szvegtrzs3"/>
        <w:spacing w:after="240"/>
        <w:rPr>
          <w:i/>
          <w:szCs w:val="20"/>
          <w:lang w:val="en-US"/>
        </w:rPr>
      </w:pPr>
      <w:r w:rsidRPr="00E227E6">
        <w:rPr>
          <w:szCs w:val="20"/>
          <w:lang w:val="en-US"/>
        </w:rPr>
        <w:t xml:space="preserve">A </w:t>
      </w:r>
      <w:proofErr w:type="spellStart"/>
      <w:r w:rsidRPr="00E227E6">
        <w:rPr>
          <w:szCs w:val="20"/>
          <w:lang w:val="en-US"/>
        </w:rPr>
        <w:t>megbízott</w:t>
      </w:r>
      <w:proofErr w:type="spellEnd"/>
      <w:r w:rsidRPr="00E227E6">
        <w:rPr>
          <w:szCs w:val="20"/>
          <w:lang w:val="en-US"/>
        </w:rPr>
        <w:t xml:space="preserve"> </w:t>
      </w:r>
      <w:proofErr w:type="spellStart"/>
      <w:r w:rsidRPr="00E227E6">
        <w:rPr>
          <w:szCs w:val="20"/>
          <w:lang w:val="en-US"/>
        </w:rPr>
        <w:t>személyi</w:t>
      </w:r>
      <w:proofErr w:type="spellEnd"/>
      <w:r w:rsidRPr="00E227E6">
        <w:rPr>
          <w:szCs w:val="20"/>
          <w:lang w:val="en-US"/>
        </w:rPr>
        <w:t xml:space="preserve"> </w:t>
      </w:r>
      <w:proofErr w:type="spellStart"/>
      <w:r w:rsidRPr="00E227E6">
        <w:rPr>
          <w:szCs w:val="20"/>
          <w:lang w:val="en-US"/>
        </w:rPr>
        <w:t>adatai</w:t>
      </w:r>
      <w:proofErr w:type="spellEnd"/>
      <w:r w:rsidR="002E10A9" w:rsidRPr="00E227E6">
        <w:rPr>
          <w:szCs w:val="20"/>
          <w:lang w:val="en-US"/>
        </w:rPr>
        <w:t xml:space="preserve">/Personal data of the </w:t>
      </w:r>
      <w:proofErr w:type="spellStart"/>
      <w:r w:rsidR="00E227E6">
        <w:rPr>
          <w:i/>
          <w:szCs w:val="20"/>
          <w:lang w:val="en-US"/>
        </w:rPr>
        <w:t>Mandant</w:t>
      </w:r>
      <w:proofErr w:type="spellEnd"/>
      <w:r w:rsidRPr="00E227E6">
        <w:rPr>
          <w:i/>
          <w:szCs w:val="20"/>
          <w:lang w:val="en-US"/>
        </w:rPr>
        <w:t>:</w:t>
      </w:r>
    </w:p>
    <w:tbl>
      <w:tblPr>
        <w:tblW w:w="9246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20"/>
        <w:gridCol w:w="5426"/>
      </w:tblGrid>
      <w:tr w:rsidR="00A81CE2" w:rsidRPr="00E227E6" w14:paraId="3A376322" w14:textId="77777777" w:rsidTr="00A46975">
        <w:trPr>
          <w:trHeight w:hRule="exact" w:val="427"/>
        </w:trPr>
        <w:tc>
          <w:tcPr>
            <w:tcW w:w="3820" w:type="dxa"/>
            <w:vAlign w:val="center"/>
          </w:tcPr>
          <w:p w14:paraId="25FEB9B1" w14:textId="77777777" w:rsidR="00B7664A" w:rsidRPr="00E227E6" w:rsidRDefault="00B7664A">
            <w:pPr>
              <w:tabs>
                <w:tab w:val="num" w:pos="1440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227E6">
              <w:rPr>
                <w:sz w:val="20"/>
                <w:szCs w:val="20"/>
                <w:lang w:val="en-US"/>
              </w:rPr>
              <w:t>Név</w:t>
            </w:r>
            <w:proofErr w:type="spellEnd"/>
            <w:r w:rsidR="00067DFA" w:rsidRPr="00E227E6">
              <w:rPr>
                <w:sz w:val="20"/>
                <w:szCs w:val="20"/>
                <w:lang w:val="en-US"/>
              </w:rPr>
              <w:t>/Name</w:t>
            </w:r>
          </w:p>
        </w:tc>
        <w:tc>
          <w:tcPr>
            <w:tcW w:w="5426" w:type="dxa"/>
            <w:vAlign w:val="center"/>
          </w:tcPr>
          <w:p w14:paraId="38268E8C" w14:textId="374ABDD4" w:rsidR="00B7664A" w:rsidRPr="00636928" w:rsidRDefault="00B7664A" w:rsidP="0063148B">
            <w:pPr>
              <w:tabs>
                <w:tab w:val="num" w:pos="1440"/>
              </w:tabs>
              <w:rPr>
                <w:lang w:val="en-US"/>
              </w:rPr>
            </w:pPr>
          </w:p>
        </w:tc>
      </w:tr>
      <w:tr w:rsidR="00A81CE2" w:rsidRPr="00E227E6" w14:paraId="4D0B849E" w14:textId="77777777" w:rsidTr="00A46975">
        <w:trPr>
          <w:trHeight w:hRule="exact" w:val="427"/>
        </w:trPr>
        <w:tc>
          <w:tcPr>
            <w:tcW w:w="3820" w:type="dxa"/>
            <w:vAlign w:val="center"/>
          </w:tcPr>
          <w:p w14:paraId="79E2D3C2" w14:textId="77777777" w:rsidR="007D3D41" w:rsidRPr="00E227E6" w:rsidRDefault="007D3D41">
            <w:pPr>
              <w:tabs>
                <w:tab w:val="num" w:pos="1440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227E6">
              <w:rPr>
                <w:sz w:val="20"/>
                <w:szCs w:val="20"/>
                <w:lang w:val="en-US"/>
              </w:rPr>
              <w:t>Állampolgárság</w:t>
            </w:r>
            <w:proofErr w:type="spellEnd"/>
            <w:r w:rsidR="00067DFA" w:rsidRPr="00E227E6">
              <w:rPr>
                <w:sz w:val="20"/>
                <w:szCs w:val="20"/>
                <w:lang w:val="en-US"/>
              </w:rPr>
              <w:t>/Nationality</w:t>
            </w:r>
          </w:p>
        </w:tc>
        <w:tc>
          <w:tcPr>
            <w:tcW w:w="5426" w:type="dxa"/>
            <w:vAlign w:val="center"/>
          </w:tcPr>
          <w:p w14:paraId="0DE2B377" w14:textId="3448A398" w:rsidR="007D3D41" w:rsidRPr="00636928" w:rsidRDefault="00D7599A">
            <w:pPr>
              <w:tabs>
                <w:tab w:val="num" w:pos="1440"/>
              </w:tabs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Állam_polgárság </w:instrText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</w:p>
        </w:tc>
      </w:tr>
      <w:tr w:rsidR="00A81CE2" w:rsidRPr="00E227E6" w14:paraId="65BD1420" w14:textId="77777777" w:rsidTr="00A46975">
        <w:trPr>
          <w:trHeight w:hRule="exact" w:val="427"/>
        </w:trPr>
        <w:tc>
          <w:tcPr>
            <w:tcW w:w="3820" w:type="dxa"/>
            <w:vAlign w:val="center"/>
          </w:tcPr>
          <w:p w14:paraId="4DEB7791" w14:textId="77777777" w:rsidR="00B7664A" w:rsidRPr="00E227E6" w:rsidRDefault="00B7664A">
            <w:pPr>
              <w:tabs>
                <w:tab w:val="num" w:pos="1440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227E6">
              <w:rPr>
                <w:sz w:val="20"/>
                <w:szCs w:val="20"/>
                <w:lang w:val="en-US"/>
              </w:rPr>
              <w:t>Születéskori</w:t>
            </w:r>
            <w:proofErr w:type="spellEnd"/>
            <w:r w:rsidRPr="00E227E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227E6">
              <w:rPr>
                <w:sz w:val="20"/>
                <w:szCs w:val="20"/>
                <w:lang w:val="en-US"/>
              </w:rPr>
              <w:t>név</w:t>
            </w:r>
            <w:proofErr w:type="spellEnd"/>
            <w:r w:rsidR="00067DFA" w:rsidRPr="00E227E6">
              <w:rPr>
                <w:sz w:val="20"/>
                <w:szCs w:val="20"/>
                <w:lang w:val="en-US"/>
              </w:rPr>
              <w:t>/Name at birth</w:t>
            </w:r>
          </w:p>
        </w:tc>
        <w:tc>
          <w:tcPr>
            <w:tcW w:w="5426" w:type="dxa"/>
            <w:vAlign w:val="center"/>
          </w:tcPr>
          <w:p w14:paraId="5D56CB2B" w14:textId="61B8CF24" w:rsidR="00B7664A" w:rsidRPr="00636928" w:rsidRDefault="00B7664A">
            <w:pPr>
              <w:tabs>
                <w:tab w:val="num" w:pos="1440"/>
              </w:tabs>
              <w:rPr>
                <w:lang w:val="en-US"/>
              </w:rPr>
            </w:pPr>
          </w:p>
        </w:tc>
      </w:tr>
      <w:tr w:rsidR="00A81CE2" w:rsidRPr="00E227E6" w14:paraId="53C10A10" w14:textId="77777777" w:rsidTr="00A46975">
        <w:trPr>
          <w:trHeight w:hRule="exact" w:val="913"/>
        </w:trPr>
        <w:tc>
          <w:tcPr>
            <w:tcW w:w="3820" w:type="dxa"/>
            <w:vAlign w:val="center"/>
          </w:tcPr>
          <w:p w14:paraId="21B9F1DC" w14:textId="77777777" w:rsidR="00B7664A" w:rsidRPr="00E227E6" w:rsidRDefault="00B7664A">
            <w:pPr>
              <w:pStyle w:val="HTML-kntformzott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num" w:pos="1440"/>
              </w:tabs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E227E6">
              <w:rPr>
                <w:rFonts w:ascii="Times New Roman" w:eastAsia="Times New Roman" w:hAnsi="Times New Roman"/>
                <w:lang w:val="en-US"/>
              </w:rPr>
              <w:t>Állandó</w:t>
            </w:r>
            <w:proofErr w:type="spellEnd"/>
            <w:r w:rsidRPr="00E227E6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E227E6">
              <w:rPr>
                <w:rFonts w:ascii="Times New Roman" w:eastAsia="Times New Roman" w:hAnsi="Times New Roman"/>
                <w:lang w:val="en-US"/>
              </w:rPr>
              <w:t>lakcím</w:t>
            </w:r>
            <w:proofErr w:type="spellEnd"/>
            <w:r w:rsidR="00067DFA" w:rsidRPr="00E227E6">
              <w:rPr>
                <w:rFonts w:ascii="Times New Roman" w:eastAsia="Times New Roman" w:hAnsi="Times New Roman"/>
                <w:lang w:val="en-US"/>
              </w:rPr>
              <w:t>/Permanent Address</w:t>
            </w:r>
          </w:p>
        </w:tc>
        <w:tc>
          <w:tcPr>
            <w:tcW w:w="5426" w:type="dxa"/>
            <w:vAlign w:val="center"/>
          </w:tcPr>
          <w:p w14:paraId="75803D6A" w14:textId="15CFE507" w:rsidR="00424AEE" w:rsidRPr="00636928" w:rsidRDefault="00D7599A" w:rsidP="0063148B">
            <w:pPr>
              <w:tabs>
                <w:tab w:val="num" w:pos="1440"/>
              </w:tabs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cím </w:instrText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</w:p>
        </w:tc>
      </w:tr>
      <w:tr w:rsidR="00967755" w:rsidRPr="00E227E6" w14:paraId="1ED22B96" w14:textId="77777777" w:rsidTr="00A46975">
        <w:trPr>
          <w:trHeight w:val="517"/>
        </w:trPr>
        <w:tc>
          <w:tcPr>
            <w:tcW w:w="3820" w:type="dxa"/>
          </w:tcPr>
          <w:p w14:paraId="2FABD9B6" w14:textId="77777777" w:rsidR="00967755" w:rsidRPr="00E227E6" w:rsidRDefault="00AE0C42" w:rsidP="00AE0C42">
            <w:pPr>
              <w:tabs>
                <w:tab w:val="num" w:pos="1440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IBAN </w:t>
            </w:r>
            <w:proofErr w:type="spellStart"/>
            <w:r>
              <w:rPr>
                <w:sz w:val="20"/>
                <w:szCs w:val="20"/>
                <w:lang w:val="en-US"/>
              </w:rPr>
              <w:t>b</w:t>
            </w:r>
            <w:r w:rsidR="00D43245" w:rsidRPr="00E227E6">
              <w:rPr>
                <w:sz w:val="20"/>
                <w:szCs w:val="20"/>
                <w:lang w:val="en-US"/>
              </w:rPr>
              <w:t>ankszámlaszám</w:t>
            </w:r>
            <w:proofErr w:type="spellEnd"/>
            <w:r w:rsidR="00D43245" w:rsidRPr="00E227E6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  <w:lang w:val="en-US"/>
              </w:rPr>
              <w:t xml:space="preserve">IBAN </w:t>
            </w:r>
            <w:r w:rsidR="00D43245" w:rsidRPr="00E227E6">
              <w:rPr>
                <w:sz w:val="20"/>
                <w:szCs w:val="20"/>
                <w:lang w:val="en-US"/>
              </w:rPr>
              <w:t>Bank account number:</w:t>
            </w:r>
          </w:p>
        </w:tc>
        <w:tc>
          <w:tcPr>
            <w:tcW w:w="5426" w:type="dxa"/>
          </w:tcPr>
          <w:p w14:paraId="6ECBE30C" w14:textId="6391FF54" w:rsidR="00643DF8" w:rsidRPr="00636928" w:rsidRDefault="00643DF8" w:rsidP="00C902C4">
            <w:pPr>
              <w:tabs>
                <w:tab w:val="num" w:pos="1440"/>
              </w:tabs>
              <w:rPr>
                <w:lang w:val="en-US"/>
              </w:rPr>
            </w:pPr>
          </w:p>
        </w:tc>
      </w:tr>
      <w:tr w:rsidR="00B24989" w:rsidRPr="00E227E6" w14:paraId="73A33691" w14:textId="77777777" w:rsidTr="00A46975">
        <w:trPr>
          <w:trHeight w:val="517"/>
        </w:trPr>
        <w:tc>
          <w:tcPr>
            <w:tcW w:w="3820" w:type="dxa"/>
          </w:tcPr>
          <w:p w14:paraId="7FDEE671" w14:textId="77777777" w:rsidR="003E6223" w:rsidRPr="00E227E6" w:rsidRDefault="003E6223" w:rsidP="002E10A9">
            <w:pPr>
              <w:tabs>
                <w:tab w:val="num" w:pos="1440"/>
              </w:tabs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Devizanem</w:t>
            </w:r>
            <w:proofErr w:type="spellEnd"/>
            <w:r>
              <w:rPr>
                <w:sz w:val="20"/>
                <w:szCs w:val="20"/>
                <w:lang w:val="en-US"/>
              </w:rPr>
              <w:t>/</w:t>
            </w:r>
            <w:r w:rsidR="00B76E65">
              <w:rPr>
                <w:sz w:val="20"/>
                <w:szCs w:val="20"/>
                <w:lang w:val="en-US"/>
              </w:rPr>
              <w:t>Currency</w:t>
            </w:r>
          </w:p>
        </w:tc>
        <w:tc>
          <w:tcPr>
            <w:tcW w:w="5426" w:type="dxa"/>
          </w:tcPr>
          <w:p w14:paraId="253B6BCC" w14:textId="72FD25C9" w:rsidR="004C45DD" w:rsidRPr="00636928" w:rsidRDefault="004C45DD" w:rsidP="00C902C4">
            <w:pPr>
              <w:tabs>
                <w:tab w:val="num" w:pos="1440"/>
              </w:tabs>
              <w:rPr>
                <w:lang w:val="en-US"/>
              </w:rPr>
            </w:pPr>
          </w:p>
        </w:tc>
      </w:tr>
      <w:tr w:rsidR="004C45DD" w:rsidRPr="00E227E6" w14:paraId="542512EF" w14:textId="77777777" w:rsidTr="00A46975">
        <w:trPr>
          <w:trHeight w:val="517"/>
        </w:trPr>
        <w:tc>
          <w:tcPr>
            <w:tcW w:w="3820" w:type="dxa"/>
          </w:tcPr>
          <w:p w14:paraId="57714120" w14:textId="77777777" w:rsidR="004C45DD" w:rsidRPr="00E227E6" w:rsidRDefault="0042030A" w:rsidP="002E10A9">
            <w:pPr>
              <w:tabs>
                <w:tab w:val="num" w:pos="1440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Bank SWIFT </w:t>
            </w:r>
            <w:proofErr w:type="spellStart"/>
            <w:r>
              <w:rPr>
                <w:sz w:val="20"/>
                <w:szCs w:val="20"/>
                <w:lang w:val="en-US"/>
              </w:rPr>
              <w:t>kód</w:t>
            </w:r>
            <w:r w:rsidR="00B57E4A">
              <w:rPr>
                <w:sz w:val="20"/>
                <w:szCs w:val="20"/>
                <w:lang w:val="en-US"/>
              </w:rPr>
              <w:t>ja</w:t>
            </w:r>
            <w:proofErr w:type="spellEnd"/>
            <w:r>
              <w:rPr>
                <w:sz w:val="20"/>
                <w:szCs w:val="20"/>
                <w:lang w:val="en-US"/>
              </w:rPr>
              <w:t>/Bank SWIFT code</w:t>
            </w:r>
          </w:p>
        </w:tc>
        <w:tc>
          <w:tcPr>
            <w:tcW w:w="5426" w:type="dxa"/>
          </w:tcPr>
          <w:p w14:paraId="2EDC4A8F" w14:textId="2561AF6E" w:rsidR="004C45DD" w:rsidRPr="00636928" w:rsidRDefault="00D7599A" w:rsidP="0063148B">
            <w:pPr>
              <w:tabs>
                <w:tab w:val="num" w:pos="1440"/>
              </w:tabs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MERGEFIELD SWIFT </w:instrText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</w:p>
        </w:tc>
      </w:tr>
      <w:tr w:rsidR="00B24989" w:rsidRPr="00ED58D2" w14:paraId="7F1F4EB3" w14:textId="77777777" w:rsidTr="00D7599A">
        <w:trPr>
          <w:trHeight w:val="517"/>
        </w:trPr>
        <w:tc>
          <w:tcPr>
            <w:tcW w:w="3820" w:type="dxa"/>
          </w:tcPr>
          <w:p w14:paraId="2D544380" w14:textId="77777777" w:rsidR="00B24989" w:rsidRPr="00AE0C42" w:rsidRDefault="00B24989" w:rsidP="002E10A9">
            <w:pPr>
              <w:tabs>
                <w:tab w:val="num" w:pos="1440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AE0C42">
              <w:rPr>
                <w:sz w:val="20"/>
                <w:szCs w:val="20"/>
                <w:lang w:val="en-US"/>
              </w:rPr>
              <w:t>Számlavezető</w:t>
            </w:r>
            <w:proofErr w:type="spellEnd"/>
            <w:r w:rsidR="0042030A" w:rsidRPr="00AE0C42">
              <w:rPr>
                <w:sz w:val="20"/>
                <w:szCs w:val="20"/>
                <w:lang w:val="en-US"/>
              </w:rPr>
              <w:t xml:space="preserve"> </w:t>
            </w:r>
            <w:r w:rsidRPr="00AE0C42">
              <w:rPr>
                <w:sz w:val="20"/>
                <w:szCs w:val="20"/>
                <w:lang w:val="en-US"/>
              </w:rPr>
              <w:t xml:space="preserve"> bank neve </w:t>
            </w:r>
            <w:proofErr w:type="spellStart"/>
            <w:r w:rsidRPr="00AE0C42">
              <w:rPr>
                <w:sz w:val="20"/>
                <w:szCs w:val="20"/>
                <w:lang w:val="en-US"/>
              </w:rPr>
              <w:t>és</w:t>
            </w:r>
            <w:proofErr w:type="spellEnd"/>
            <w:r w:rsidRPr="00AE0C4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E0C42">
              <w:rPr>
                <w:sz w:val="20"/>
                <w:szCs w:val="20"/>
                <w:lang w:val="en-US"/>
              </w:rPr>
              <w:t>címe</w:t>
            </w:r>
            <w:proofErr w:type="spellEnd"/>
            <w:r w:rsidRPr="00AE0C42">
              <w:rPr>
                <w:sz w:val="20"/>
                <w:szCs w:val="20"/>
                <w:lang w:val="en-US"/>
              </w:rPr>
              <w:t>/Name and address of the Bank</w:t>
            </w:r>
          </w:p>
        </w:tc>
        <w:tc>
          <w:tcPr>
            <w:tcW w:w="5426" w:type="dxa"/>
          </w:tcPr>
          <w:p w14:paraId="14AE55D3" w14:textId="2F93C656" w:rsidR="007F59F1" w:rsidRPr="003E42C6" w:rsidRDefault="007F59F1" w:rsidP="003E42C6">
            <w:pPr>
              <w:tabs>
                <w:tab w:val="num" w:pos="1440"/>
              </w:tabs>
              <w:rPr>
                <w:highlight w:val="yellow"/>
                <w:lang w:val="en-GB"/>
              </w:rPr>
            </w:pPr>
          </w:p>
        </w:tc>
      </w:tr>
      <w:tr w:rsidR="00A81CE2" w:rsidRPr="00E227E6" w14:paraId="1FA70DAE" w14:textId="77777777" w:rsidTr="00A46975">
        <w:trPr>
          <w:trHeight w:val="544"/>
        </w:trPr>
        <w:tc>
          <w:tcPr>
            <w:tcW w:w="3820" w:type="dxa"/>
          </w:tcPr>
          <w:p w14:paraId="6F1B1B11" w14:textId="77777777" w:rsidR="00B205C6" w:rsidRPr="00AE0C42" w:rsidRDefault="00E76E19">
            <w:pPr>
              <w:tabs>
                <w:tab w:val="num" w:pos="1440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AE0C42">
              <w:rPr>
                <w:sz w:val="20"/>
                <w:szCs w:val="20"/>
                <w:lang w:val="en-US"/>
              </w:rPr>
              <w:t>M</w:t>
            </w:r>
            <w:r w:rsidR="003B4B56" w:rsidRPr="00AE0C42">
              <w:rPr>
                <w:sz w:val="20"/>
                <w:szCs w:val="20"/>
                <w:lang w:val="en-US"/>
              </w:rPr>
              <w:t>unkahely</w:t>
            </w:r>
            <w:proofErr w:type="spellEnd"/>
            <w:r w:rsidR="003B4B56" w:rsidRPr="00AE0C42">
              <w:rPr>
                <w:sz w:val="20"/>
                <w:szCs w:val="20"/>
                <w:lang w:val="en-US"/>
              </w:rPr>
              <w:t xml:space="preserve"> neve, </w:t>
            </w:r>
            <w:proofErr w:type="spellStart"/>
            <w:r w:rsidR="003B4B56" w:rsidRPr="00AE0C42">
              <w:rPr>
                <w:sz w:val="20"/>
                <w:szCs w:val="20"/>
                <w:lang w:val="en-US"/>
              </w:rPr>
              <w:t>címe</w:t>
            </w:r>
            <w:proofErr w:type="spellEnd"/>
            <w:r w:rsidR="003B4B56" w:rsidRPr="00AE0C42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="003B4B56" w:rsidRPr="00AE0C42">
              <w:rPr>
                <w:sz w:val="20"/>
                <w:szCs w:val="20"/>
                <w:lang w:val="en-US"/>
              </w:rPr>
              <w:t>telefonja</w:t>
            </w:r>
            <w:proofErr w:type="spellEnd"/>
            <w:r w:rsidR="003B4B56" w:rsidRPr="00AE0C42">
              <w:rPr>
                <w:sz w:val="20"/>
                <w:szCs w:val="20"/>
                <w:lang w:val="en-US"/>
              </w:rPr>
              <w:t>/Current employer</w:t>
            </w:r>
          </w:p>
        </w:tc>
        <w:tc>
          <w:tcPr>
            <w:tcW w:w="5426" w:type="dxa"/>
          </w:tcPr>
          <w:p w14:paraId="7DEA46B2" w14:textId="455D2D09" w:rsidR="00B205C6" w:rsidRPr="00636928" w:rsidRDefault="00B205C6" w:rsidP="00484E22">
            <w:pPr>
              <w:tabs>
                <w:tab w:val="num" w:pos="1440"/>
              </w:tabs>
              <w:rPr>
                <w:lang w:val="en-US"/>
              </w:rPr>
            </w:pPr>
          </w:p>
        </w:tc>
      </w:tr>
      <w:tr w:rsidR="003B4B56" w:rsidRPr="00E227E6" w14:paraId="38377824" w14:textId="77777777" w:rsidTr="00A46975">
        <w:trPr>
          <w:trHeight w:val="417"/>
        </w:trPr>
        <w:tc>
          <w:tcPr>
            <w:tcW w:w="3820" w:type="dxa"/>
          </w:tcPr>
          <w:p w14:paraId="66C49F28" w14:textId="77777777" w:rsidR="003B4B56" w:rsidRPr="00E227E6" w:rsidRDefault="003B4B56" w:rsidP="003B4B56">
            <w:pPr>
              <w:tabs>
                <w:tab w:val="num" w:pos="1440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227E6">
              <w:rPr>
                <w:sz w:val="20"/>
                <w:szCs w:val="20"/>
                <w:lang w:val="en-US"/>
              </w:rPr>
              <w:t>Megbízott</w:t>
            </w:r>
            <w:proofErr w:type="spellEnd"/>
            <w:r w:rsidRPr="00E227E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227E6">
              <w:rPr>
                <w:sz w:val="20"/>
                <w:szCs w:val="20"/>
                <w:lang w:val="en-US"/>
              </w:rPr>
              <w:t>elérhetősége</w:t>
            </w:r>
            <w:proofErr w:type="spellEnd"/>
            <w:r w:rsidRPr="00E227E6">
              <w:rPr>
                <w:sz w:val="20"/>
                <w:szCs w:val="20"/>
                <w:lang w:val="en-US"/>
              </w:rPr>
              <w:t xml:space="preserve"> e-mail, </w:t>
            </w:r>
            <w:proofErr w:type="spellStart"/>
            <w:r w:rsidRPr="00E227E6">
              <w:rPr>
                <w:sz w:val="20"/>
                <w:szCs w:val="20"/>
                <w:lang w:val="en-US"/>
              </w:rPr>
              <w:t>telefon</w:t>
            </w:r>
            <w:proofErr w:type="spellEnd"/>
            <w:r w:rsidRPr="00E227E6">
              <w:rPr>
                <w:sz w:val="20"/>
                <w:szCs w:val="20"/>
                <w:lang w:val="en-US"/>
              </w:rPr>
              <w:t>/Contact data email, phone</w:t>
            </w:r>
          </w:p>
        </w:tc>
        <w:tc>
          <w:tcPr>
            <w:tcW w:w="5426" w:type="dxa"/>
          </w:tcPr>
          <w:p w14:paraId="201A9E4B" w14:textId="532C8DA2" w:rsidR="00424AEE" w:rsidRPr="00636928" w:rsidRDefault="00424AEE" w:rsidP="003B4B56">
            <w:pPr>
              <w:tabs>
                <w:tab w:val="num" w:pos="1440"/>
              </w:tabs>
              <w:rPr>
                <w:lang w:val="en-US"/>
              </w:rPr>
            </w:pPr>
          </w:p>
        </w:tc>
      </w:tr>
    </w:tbl>
    <w:p w14:paraId="4308CF33" w14:textId="77777777" w:rsidR="00AE0C42" w:rsidRDefault="00AE0C42" w:rsidP="00A81281">
      <w:pPr>
        <w:pStyle w:val="HTML-kntformzott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num" w:pos="1069"/>
        </w:tabs>
        <w:spacing w:before="240"/>
        <w:jc w:val="both"/>
        <w:rPr>
          <w:rFonts w:ascii="Times New Roman" w:eastAsia="Times New Roman" w:hAnsi="Times New Roman"/>
          <w:i/>
          <w:lang w:val="en-US"/>
        </w:rPr>
      </w:pPr>
    </w:p>
    <w:p w14:paraId="4401B45D" w14:textId="5DBCC4E3" w:rsidR="00E341FA" w:rsidRPr="00E227E6" w:rsidRDefault="00A81281" w:rsidP="00A81281">
      <w:pPr>
        <w:pStyle w:val="HTML-kntformzott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num" w:pos="1069"/>
        </w:tabs>
        <w:spacing w:before="240"/>
        <w:jc w:val="both"/>
        <w:rPr>
          <w:rFonts w:ascii="Times New Roman" w:eastAsia="Times New Roman" w:hAnsi="Times New Roman"/>
          <w:i/>
          <w:lang w:val="en-US"/>
        </w:rPr>
      </w:pPr>
      <w:r w:rsidRPr="00E227E6">
        <w:rPr>
          <w:rFonts w:ascii="Times New Roman" w:eastAsia="Times New Roman" w:hAnsi="Times New Roman"/>
          <w:i/>
          <w:lang w:val="en-US"/>
        </w:rPr>
        <w:t>Győr,</w:t>
      </w:r>
      <w:r w:rsidR="00916D1E">
        <w:rPr>
          <w:rFonts w:ascii="Times New Roman" w:eastAsia="Times New Roman" w:hAnsi="Times New Roman"/>
          <w:i/>
          <w:lang w:val="en-US"/>
        </w:rPr>
        <w:t xml:space="preserve"> </w:t>
      </w:r>
    </w:p>
    <w:p w14:paraId="10712FA7" w14:textId="77777777" w:rsidR="00BB59F2" w:rsidRDefault="008459EC" w:rsidP="008459EC">
      <w:pPr>
        <w:tabs>
          <w:tab w:val="center" w:pos="6804"/>
        </w:tabs>
        <w:rPr>
          <w:sz w:val="20"/>
          <w:szCs w:val="20"/>
          <w:lang w:val="en-US"/>
        </w:rPr>
      </w:pPr>
      <w:r w:rsidRPr="00E227E6">
        <w:rPr>
          <w:sz w:val="20"/>
          <w:szCs w:val="20"/>
          <w:lang w:val="en-US"/>
        </w:rPr>
        <w:tab/>
      </w:r>
    </w:p>
    <w:p w14:paraId="6CE1489D" w14:textId="77777777" w:rsidR="00D7599A" w:rsidRDefault="00D7599A" w:rsidP="008459EC">
      <w:pPr>
        <w:tabs>
          <w:tab w:val="center" w:pos="6804"/>
        </w:tabs>
        <w:rPr>
          <w:sz w:val="20"/>
          <w:szCs w:val="20"/>
          <w:lang w:val="en-US"/>
        </w:rPr>
      </w:pPr>
    </w:p>
    <w:p w14:paraId="67A5A8FA" w14:textId="77777777" w:rsidR="00D7599A" w:rsidRDefault="00D7599A" w:rsidP="008459EC">
      <w:pPr>
        <w:tabs>
          <w:tab w:val="center" w:pos="6804"/>
        </w:tabs>
        <w:rPr>
          <w:sz w:val="20"/>
          <w:szCs w:val="20"/>
          <w:lang w:val="en-US"/>
        </w:rPr>
      </w:pPr>
    </w:p>
    <w:p w14:paraId="7F0F0765" w14:textId="77777777" w:rsidR="00D7599A" w:rsidRDefault="00D7599A" w:rsidP="008459EC">
      <w:pPr>
        <w:tabs>
          <w:tab w:val="center" w:pos="6804"/>
        </w:tabs>
        <w:rPr>
          <w:sz w:val="20"/>
          <w:szCs w:val="20"/>
          <w:lang w:val="en-US"/>
        </w:rPr>
      </w:pPr>
    </w:p>
    <w:p w14:paraId="613DC14E" w14:textId="77777777" w:rsidR="00BB59F2" w:rsidRDefault="00BB59F2" w:rsidP="008459EC">
      <w:pPr>
        <w:tabs>
          <w:tab w:val="center" w:pos="6804"/>
        </w:tabs>
        <w:rPr>
          <w:sz w:val="20"/>
          <w:szCs w:val="20"/>
          <w:lang w:val="en-US"/>
        </w:rPr>
      </w:pPr>
    </w:p>
    <w:p w14:paraId="192DAA8D" w14:textId="77777777" w:rsidR="00B7664A" w:rsidRPr="00E227E6" w:rsidRDefault="00BB59F2" w:rsidP="008459EC">
      <w:pPr>
        <w:tabs>
          <w:tab w:val="center" w:pos="6804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proofErr w:type="spellStart"/>
      <w:r w:rsidR="00F02258" w:rsidRPr="00E227E6">
        <w:rPr>
          <w:sz w:val="20"/>
          <w:szCs w:val="20"/>
          <w:lang w:val="en-US"/>
        </w:rPr>
        <w:t>M</w:t>
      </w:r>
      <w:r w:rsidR="00B7664A" w:rsidRPr="00E227E6">
        <w:rPr>
          <w:sz w:val="20"/>
          <w:szCs w:val="20"/>
          <w:lang w:val="en-US"/>
        </w:rPr>
        <w:t>egbízott</w:t>
      </w:r>
      <w:proofErr w:type="spellEnd"/>
      <w:r w:rsidR="00B7664A" w:rsidRPr="00E227E6">
        <w:rPr>
          <w:sz w:val="20"/>
          <w:szCs w:val="20"/>
          <w:lang w:val="en-US"/>
        </w:rPr>
        <w:t xml:space="preserve"> </w:t>
      </w:r>
      <w:proofErr w:type="spellStart"/>
      <w:r w:rsidR="00B7664A" w:rsidRPr="00E227E6">
        <w:rPr>
          <w:sz w:val="20"/>
          <w:szCs w:val="20"/>
          <w:lang w:val="en-US"/>
        </w:rPr>
        <w:t>aláírása</w:t>
      </w:r>
      <w:proofErr w:type="spellEnd"/>
      <w:r w:rsidR="002E10A9" w:rsidRPr="00E227E6">
        <w:rPr>
          <w:sz w:val="20"/>
          <w:szCs w:val="20"/>
          <w:lang w:val="en-US"/>
        </w:rPr>
        <w:t>/</w:t>
      </w:r>
      <w:r w:rsidR="00DD25AD">
        <w:rPr>
          <w:i/>
          <w:sz w:val="20"/>
          <w:szCs w:val="20"/>
          <w:lang w:val="en-US"/>
        </w:rPr>
        <w:t>Signa</w:t>
      </w:r>
      <w:r w:rsidR="002E10A9" w:rsidRPr="00E227E6">
        <w:rPr>
          <w:i/>
          <w:sz w:val="20"/>
          <w:szCs w:val="20"/>
          <w:lang w:val="en-US"/>
        </w:rPr>
        <w:t xml:space="preserve">ture of the </w:t>
      </w:r>
      <w:proofErr w:type="spellStart"/>
      <w:r w:rsidR="00E227E6">
        <w:rPr>
          <w:i/>
          <w:sz w:val="20"/>
          <w:szCs w:val="20"/>
          <w:lang w:val="en-US"/>
        </w:rPr>
        <w:t>Mandant</w:t>
      </w:r>
      <w:proofErr w:type="spellEnd"/>
    </w:p>
    <w:p w14:paraId="07F49534" w14:textId="77777777" w:rsidR="00E227E6" w:rsidRDefault="00E227E6" w:rsidP="008459EC">
      <w:pPr>
        <w:tabs>
          <w:tab w:val="center" w:pos="6804"/>
        </w:tabs>
        <w:rPr>
          <w:sz w:val="20"/>
          <w:szCs w:val="20"/>
          <w:lang w:val="en-US"/>
        </w:rPr>
      </w:pPr>
    </w:p>
    <w:p w14:paraId="4D0CA549" w14:textId="77777777" w:rsidR="00E227E6" w:rsidRDefault="00E227E6" w:rsidP="008459EC">
      <w:pPr>
        <w:tabs>
          <w:tab w:val="center" w:pos="6804"/>
        </w:tabs>
        <w:rPr>
          <w:sz w:val="20"/>
          <w:szCs w:val="20"/>
          <w:lang w:val="en-US"/>
        </w:rPr>
      </w:pPr>
    </w:p>
    <w:p w14:paraId="792DC09A" w14:textId="77777777" w:rsidR="00E227E6" w:rsidRDefault="00E227E6" w:rsidP="008459EC">
      <w:pPr>
        <w:tabs>
          <w:tab w:val="center" w:pos="6804"/>
        </w:tabs>
        <w:rPr>
          <w:sz w:val="20"/>
          <w:szCs w:val="20"/>
          <w:lang w:val="en-US"/>
        </w:rPr>
      </w:pPr>
    </w:p>
    <w:p w14:paraId="6B42C10A" w14:textId="77777777" w:rsidR="00B205C6" w:rsidRPr="00E227E6" w:rsidRDefault="00B205C6" w:rsidP="008459EC">
      <w:pPr>
        <w:tabs>
          <w:tab w:val="center" w:pos="6804"/>
        </w:tabs>
        <w:rPr>
          <w:sz w:val="20"/>
          <w:szCs w:val="20"/>
          <w:lang w:val="en-US"/>
        </w:rPr>
      </w:pPr>
    </w:p>
    <w:sectPr w:rsidR="00B205C6" w:rsidRPr="00E227E6" w:rsidSect="00EA5CAC">
      <w:headerReference w:type="default" r:id="rId8"/>
      <w:footerReference w:type="default" r:id="rId9"/>
      <w:pgSz w:w="11906" w:h="16838"/>
      <w:pgMar w:top="1418" w:right="851" w:bottom="851" w:left="1134" w:header="79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9707" w14:textId="77777777" w:rsidR="00053194" w:rsidRDefault="00053194">
      <w:r>
        <w:separator/>
      </w:r>
    </w:p>
  </w:endnote>
  <w:endnote w:type="continuationSeparator" w:id="0">
    <w:p w14:paraId="55987AFC" w14:textId="77777777" w:rsidR="00053194" w:rsidRDefault="00053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FrizQuadrata HU">
    <w:altName w:val="Euclid Extra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C1950" w14:textId="77777777" w:rsidR="00916D1E" w:rsidRPr="00916D1E" w:rsidRDefault="00916D1E" w:rsidP="00916D1E">
    <w:pPr>
      <w:pStyle w:val="lfej"/>
      <w:rPr>
        <w:b/>
      </w:rPr>
    </w:pPr>
    <w:r>
      <w:t xml:space="preserve">                                        </w:t>
    </w:r>
  </w:p>
  <w:p w14:paraId="01A3DE6B" w14:textId="77777777" w:rsidR="00916D1E" w:rsidRPr="00003F55" w:rsidRDefault="00916D1E" w:rsidP="00916D1E">
    <w:pPr>
      <w:pStyle w:val="llb"/>
      <w:ind w:left="425"/>
      <w:jc w:val="center"/>
      <w:rPr>
        <w:sz w:val="18"/>
        <w:szCs w:val="18"/>
      </w:rPr>
    </w:pPr>
    <w:r w:rsidRPr="00003F55">
      <w:rPr>
        <w:b/>
        <w:sz w:val="18"/>
        <w:szCs w:val="18"/>
      </w:rPr>
      <w:t>SZÉCHENYI ISTVÁN EGYETEM - UNIVERSITY OF GYŐR</w:t>
    </w:r>
    <w:r w:rsidRPr="00003F55">
      <w:rPr>
        <w:sz w:val="18"/>
        <w:szCs w:val="18"/>
      </w:rPr>
      <w:br/>
      <w:t>9026 GYŐR, EGYETEM TÉR 1.</w:t>
    </w:r>
  </w:p>
  <w:p w14:paraId="069865DF" w14:textId="77777777" w:rsidR="00916D1E" w:rsidRPr="00003F55" w:rsidRDefault="00916D1E" w:rsidP="00916D1E">
    <w:pPr>
      <w:pStyle w:val="llb"/>
      <w:ind w:left="425"/>
      <w:jc w:val="center"/>
      <w:rPr>
        <w:sz w:val="18"/>
        <w:szCs w:val="18"/>
      </w:rPr>
    </w:pPr>
    <w:r w:rsidRPr="00003F55">
      <w:rPr>
        <w:sz w:val="18"/>
        <w:szCs w:val="18"/>
      </w:rPr>
      <w:t xml:space="preserve">UNI.SZE.HU   |   </w:t>
    </w:r>
    <w:hyperlink r:id="rId1" w:history="1">
      <w:r w:rsidRPr="00003F55">
        <w:rPr>
          <w:rStyle w:val="Hiperhivatkozs"/>
          <w:sz w:val="18"/>
          <w:szCs w:val="18"/>
        </w:rPr>
        <w:t>SZE@SZE.HU</w:t>
      </w:r>
    </w:hyperlink>
    <w:r w:rsidRPr="00003F55">
      <w:rPr>
        <w:sz w:val="18"/>
        <w:szCs w:val="18"/>
      </w:rPr>
      <w:t xml:space="preserve">   |   +36 96 503</w:t>
    </w:r>
    <w:r>
      <w:rPr>
        <w:sz w:val="18"/>
        <w:szCs w:val="18"/>
      </w:rPr>
      <w:t> </w:t>
    </w:r>
    <w:r w:rsidRPr="00003F55">
      <w:rPr>
        <w:sz w:val="18"/>
        <w:szCs w:val="18"/>
      </w:rPr>
      <w:t>400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62D0D" w14:textId="77777777" w:rsidR="00053194" w:rsidRDefault="00053194">
      <w:r>
        <w:separator/>
      </w:r>
    </w:p>
  </w:footnote>
  <w:footnote w:type="continuationSeparator" w:id="0">
    <w:p w14:paraId="483A2D07" w14:textId="77777777" w:rsidR="00053194" w:rsidRDefault="00053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FD064" w14:textId="77777777" w:rsidR="00B2005C" w:rsidRDefault="00916D1E" w:rsidP="007138BD">
    <w:pPr>
      <w:pStyle w:val="lfej"/>
      <w:tabs>
        <w:tab w:val="clear" w:pos="4536"/>
        <w:tab w:val="clear" w:pos="9072"/>
      </w:tabs>
      <w:ind w:left="-1701" w:firstLine="992"/>
      <w:jc w:val="both"/>
      <w:rPr>
        <w:rFonts w:ascii="FrizQuadrata HU" w:hAnsi="FrizQuadrata HU"/>
        <w:sz w:val="25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C137702" wp14:editId="71C9805C">
          <wp:simplePos x="0" y="0"/>
          <wp:positionH relativeFrom="page">
            <wp:align>right</wp:align>
          </wp:positionH>
          <wp:positionV relativeFrom="paragraph">
            <wp:posOffset>-495935</wp:posOffset>
          </wp:positionV>
          <wp:extent cx="7552974" cy="10670540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VPAPIR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974" cy="10670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005C">
      <w:rPr>
        <w:rFonts w:ascii="FrizQuadrata HU" w:hAnsi="FrizQuadrata HU"/>
        <w:sz w:val="25"/>
      </w:rPr>
      <w:t></w:t>
    </w:r>
    <w:r w:rsidR="00B2005C">
      <w:rPr>
        <w:rFonts w:ascii="FrizQuadrata HU" w:hAnsi="FrizQuadrata HU"/>
        <w:sz w:val="25"/>
      </w:rPr>
      <w:t></w:t>
    </w:r>
    <w:r w:rsidR="00B2005C">
      <w:rPr>
        <w:rFonts w:ascii="FrizQuadrata HU" w:hAnsi="FrizQuadrata HU"/>
        <w:sz w:val="25"/>
      </w:rPr>
      <w:tab/>
    </w:r>
    <w:r w:rsidR="00B2005C">
      <w:rPr>
        <w:rFonts w:ascii="FrizQuadrata HU" w:hAnsi="FrizQuadrata HU"/>
        <w:sz w:val="25"/>
      </w:rPr>
      <w:tab/>
    </w:r>
    <w:r w:rsidR="00B2005C">
      <w:rPr>
        <w:rFonts w:ascii="FrizQuadrata HU" w:hAnsi="FrizQuadrata HU"/>
        <w:sz w:val="17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F542B60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D5045"/>
    <w:multiLevelType w:val="hybridMultilevel"/>
    <w:tmpl w:val="69C08CD6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97481"/>
    <w:multiLevelType w:val="multilevel"/>
    <w:tmpl w:val="F788ABB6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E04457"/>
    <w:multiLevelType w:val="hybridMultilevel"/>
    <w:tmpl w:val="F788ABB6"/>
    <w:lvl w:ilvl="0" w:tplc="040E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1C0C95"/>
    <w:multiLevelType w:val="hybridMultilevel"/>
    <w:tmpl w:val="E1146EC0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BF7CA4"/>
    <w:multiLevelType w:val="hybridMultilevel"/>
    <w:tmpl w:val="FBF47E8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6209B"/>
    <w:multiLevelType w:val="multilevel"/>
    <w:tmpl w:val="7B084E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66F67"/>
    <w:multiLevelType w:val="hybridMultilevel"/>
    <w:tmpl w:val="35DECE28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304F2"/>
    <w:multiLevelType w:val="singleLevel"/>
    <w:tmpl w:val="040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49116625"/>
    <w:multiLevelType w:val="multilevel"/>
    <w:tmpl w:val="27A65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173750"/>
    <w:multiLevelType w:val="singleLevel"/>
    <w:tmpl w:val="040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6D040868"/>
    <w:multiLevelType w:val="singleLevel"/>
    <w:tmpl w:val="AC2A60C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6DC55B16"/>
    <w:multiLevelType w:val="multilevel"/>
    <w:tmpl w:val="E1146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D71C7A"/>
    <w:multiLevelType w:val="hybridMultilevel"/>
    <w:tmpl w:val="7B084E74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4982831">
    <w:abstractNumId w:val="0"/>
  </w:num>
  <w:num w:numId="2" w16cid:durableId="2123720736">
    <w:abstractNumId w:val="9"/>
  </w:num>
  <w:num w:numId="3" w16cid:durableId="1977684566">
    <w:abstractNumId w:val="10"/>
  </w:num>
  <w:num w:numId="4" w16cid:durableId="2011516102">
    <w:abstractNumId w:val="8"/>
  </w:num>
  <w:num w:numId="5" w16cid:durableId="1229924103">
    <w:abstractNumId w:val="11"/>
  </w:num>
  <w:num w:numId="6" w16cid:durableId="1119103194">
    <w:abstractNumId w:val="4"/>
  </w:num>
  <w:num w:numId="7" w16cid:durableId="1455900924">
    <w:abstractNumId w:val="12"/>
  </w:num>
  <w:num w:numId="8" w16cid:durableId="1280378147">
    <w:abstractNumId w:val="3"/>
  </w:num>
  <w:num w:numId="9" w16cid:durableId="1597977136">
    <w:abstractNumId w:val="2"/>
  </w:num>
  <w:num w:numId="10" w16cid:durableId="723601464">
    <w:abstractNumId w:val="13"/>
  </w:num>
  <w:num w:numId="11" w16cid:durableId="1457989155">
    <w:abstractNumId w:val="6"/>
  </w:num>
  <w:num w:numId="12" w16cid:durableId="1834370552">
    <w:abstractNumId w:val="1"/>
  </w:num>
  <w:num w:numId="13" w16cid:durableId="1049961268">
    <w:abstractNumId w:val="7"/>
  </w:num>
  <w:num w:numId="14" w16cid:durableId="19520098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MzMjEyNgNCE2NjMyUdpeDU4uLM/DyQAuNaAL1XRwgsAAAA"/>
  </w:docVars>
  <w:rsids>
    <w:rsidRoot w:val="00856C31"/>
    <w:rsid w:val="000065FB"/>
    <w:rsid w:val="00012440"/>
    <w:rsid w:val="00012866"/>
    <w:rsid w:val="00014E80"/>
    <w:rsid w:val="000264FC"/>
    <w:rsid w:val="0002673A"/>
    <w:rsid w:val="00031101"/>
    <w:rsid w:val="00037968"/>
    <w:rsid w:val="0004096C"/>
    <w:rsid w:val="00041E50"/>
    <w:rsid w:val="00053194"/>
    <w:rsid w:val="000559F8"/>
    <w:rsid w:val="00063E59"/>
    <w:rsid w:val="00067DFA"/>
    <w:rsid w:val="000747B8"/>
    <w:rsid w:val="000809A7"/>
    <w:rsid w:val="000B0B9A"/>
    <w:rsid w:val="000B32B4"/>
    <w:rsid w:val="000F6C20"/>
    <w:rsid w:val="00104578"/>
    <w:rsid w:val="00113441"/>
    <w:rsid w:val="00114D04"/>
    <w:rsid w:val="001356C1"/>
    <w:rsid w:val="00143C3B"/>
    <w:rsid w:val="00143E7F"/>
    <w:rsid w:val="00146602"/>
    <w:rsid w:val="00163115"/>
    <w:rsid w:val="00171828"/>
    <w:rsid w:val="00187BDD"/>
    <w:rsid w:val="00192B81"/>
    <w:rsid w:val="001A0EA4"/>
    <w:rsid w:val="001B6E7C"/>
    <w:rsid w:val="001C31ED"/>
    <w:rsid w:val="001D42DE"/>
    <w:rsid w:val="001E440E"/>
    <w:rsid w:val="001E4E6C"/>
    <w:rsid w:val="001E519F"/>
    <w:rsid w:val="002006AC"/>
    <w:rsid w:val="00202E64"/>
    <w:rsid w:val="002150B8"/>
    <w:rsid w:val="00220517"/>
    <w:rsid w:val="0022206D"/>
    <w:rsid w:val="002324EF"/>
    <w:rsid w:val="00235975"/>
    <w:rsid w:val="00242A2D"/>
    <w:rsid w:val="00244A59"/>
    <w:rsid w:val="00253892"/>
    <w:rsid w:val="002561C1"/>
    <w:rsid w:val="00257FC9"/>
    <w:rsid w:val="002806B1"/>
    <w:rsid w:val="0028440C"/>
    <w:rsid w:val="002E0E4F"/>
    <w:rsid w:val="002E10A9"/>
    <w:rsid w:val="00320CB1"/>
    <w:rsid w:val="00324DF6"/>
    <w:rsid w:val="00333E67"/>
    <w:rsid w:val="00345802"/>
    <w:rsid w:val="00347795"/>
    <w:rsid w:val="00352B3D"/>
    <w:rsid w:val="003644FA"/>
    <w:rsid w:val="0037438D"/>
    <w:rsid w:val="00375862"/>
    <w:rsid w:val="00390F74"/>
    <w:rsid w:val="00397E6D"/>
    <w:rsid w:val="003B12C9"/>
    <w:rsid w:val="003B21FF"/>
    <w:rsid w:val="003B4B56"/>
    <w:rsid w:val="003E3E76"/>
    <w:rsid w:val="003E42C6"/>
    <w:rsid w:val="003E6223"/>
    <w:rsid w:val="003F6E4E"/>
    <w:rsid w:val="0042030A"/>
    <w:rsid w:val="00424AEE"/>
    <w:rsid w:val="00427405"/>
    <w:rsid w:val="00431C6F"/>
    <w:rsid w:val="00440211"/>
    <w:rsid w:val="00443BCB"/>
    <w:rsid w:val="00451A91"/>
    <w:rsid w:val="0048264A"/>
    <w:rsid w:val="004843FB"/>
    <w:rsid w:val="00484E22"/>
    <w:rsid w:val="00490111"/>
    <w:rsid w:val="004B3C63"/>
    <w:rsid w:val="004B66FB"/>
    <w:rsid w:val="004C45DD"/>
    <w:rsid w:val="004C4689"/>
    <w:rsid w:val="004D0618"/>
    <w:rsid w:val="004E0A99"/>
    <w:rsid w:val="004E4961"/>
    <w:rsid w:val="004F3925"/>
    <w:rsid w:val="00500D76"/>
    <w:rsid w:val="00511BCC"/>
    <w:rsid w:val="00551319"/>
    <w:rsid w:val="00553C4C"/>
    <w:rsid w:val="00562776"/>
    <w:rsid w:val="0058424D"/>
    <w:rsid w:val="00585592"/>
    <w:rsid w:val="00594DB3"/>
    <w:rsid w:val="005A0E95"/>
    <w:rsid w:val="005A2D15"/>
    <w:rsid w:val="005B1198"/>
    <w:rsid w:val="005F340A"/>
    <w:rsid w:val="005F7E18"/>
    <w:rsid w:val="00612758"/>
    <w:rsid w:val="00617C3A"/>
    <w:rsid w:val="00617E94"/>
    <w:rsid w:val="0063148B"/>
    <w:rsid w:val="006323BD"/>
    <w:rsid w:val="00632F5F"/>
    <w:rsid w:val="00634EF7"/>
    <w:rsid w:val="00636928"/>
    <w:rsid w:val="00637121"/>
    <w:rsid w:val="00643DF8"/>
    <w:rsid w:val="006575FE"/>
    <w:rsid w:val="0069130E"/>
    <w:rsid w:val="006925EC"/>
    <w:rsid w:val="00693F98"/>
    <w:rsid w:val="006A118A"/>
    <w:rsid w:val="006B1019"/>
    <w:rsid w:val="006C0DD6"/>
    <w:rsid w:val="006D2FD7"/>
    <w:rsid w:val="006E341A"/>
    <w:rsid w:val="006E7EF3"/>
    <w:rsid w:val="007032E1"/>
    <w:rsid w:val="007138BD"/>
    <w:rsid w:val="00716075"/>
    <w:rsid w:val="007453D6"/>
    <w:rsid w:val="00763601"/>
    <w:rsid w:val="00775321"/>
    <w:rsid w:val="00777BF5"/>
    <w:rsid w:val="007830D3"/>
    <w:rsid w:val="00787C01"/>
    <w:rsid w:val="00790D39"/>
    <w:rsid w:val="007B22FA"/>
    <w:rsid w:val="007B54FA"/>
    <w:rsid w:val="007B7F04"/>
    <w:rsid w:val="007D3D41"/>
    <w:rsid w:val="007D44BF"/>
    <w:rsid w:val="007E2EC2"/>
    <w:rsid w:val="007F2C4E"/>
    <w:rsid w:val="007F59F1"/>
    <w:rsid w:val="008023F3"/>
    <w:rsid w:val="00811759"/>
    <w:rsid w:val="008127B4"/>
    <w:rsid w:val="008459EC"/>
    <w:rsid w:val="00850C89"/>
    <w:rsid w:val="00856C31"/>
    <w:rsid w:val="00861E89"/>
    <w:rsid w:val="008626BA"/>
    <w:rsid w:val="00873E77"/>
    <w:rsid w:val="00880FD7"/>
    <w:rsid w:val="00897F9B"/>
    <w:rsid w:val="008B31D2"/>
    <w:rsid w:val="008C162E"/>
    <w:rsid w:val="008C5A25"/>
    <w:rsid w:val="008E26F8"/>
    <w:rsid w:val="008E716D"/>
    <w:rsid w:val="008E7DA4"/>
    <w:rsid w:val="0090585B"/>
    <w:rsid w:val="00916D1E"/>
    <w:rsid w:val="00917E15"/>
    <w:rsid w:val="00932106"/>
    <w:rsid w:val="00936099"/>
    <w:rsid w:val="00936A3A"/>
    <w:rsid w:val="00940455"/>
    <w:rsid w:val="00966057"/>
    <w:rsid w:val="00967755"/>
    <w:rsid w:val="00996488"/>
    <w:rsid w:val="009C1A8C"/>
    <w:rsid w:val="009C22D4"/>
    <w:rsid w:val="009C46C2"/>
    <w:rsid w:val="009E0228"/>
    <w:rsid w:val="009E07EA"/>
    <w:rsid w:val="009E3BD8"/>
    <w:rsid w:val="009F30C1"/>
    <w:rsid w:val="00A01E9F"/>
    <w:rsid w:val="00A41D95"/>
    <w:rsid w:val="00A45B90"/>
    <w:rsid w:val="00A46975"/>
    <w:rsid w:val="00A539E5"/>
    <w:rsid w:val="00A617F4"/>
    <w:rsid w:val="00A74B3E"/>
    <w:rsid w:val="00A76501"/>
    <w:rsid w:val="00A80C0F"/>
    <w:rsid w:val="00A81281"/>
    <w:rsid w:val="00A81CE2"/>
    <w:rsid w:val="00A97D8A"/>
    <w:rsid w:val="00AA3D5A"/>
    <w:rsid w:val="00AA6D32"/>
    <w:rsid w:val="00AC4CD8"/>
    <w:rsid w:val="00AC5434"/>
    <w:rsid w:val="00AE0C42"/>
    <w:rsid w:val="00AE2576"/>
    <w:rsid w:val="00AF1E7B"/>
    <w:rsid w:val="00AF52B1"/>
    <w:rsid w:val="00AF61AF"/>
    <w:rsid w:val="00B06517"/>
    <w:rsid w:val="00B06C5A"/>
    <w:rsid w:val="00B13223"/>
    <w:rsid w:val="00B144F4"/>
    <w:rsid w:val="00B2005C"/>
    <w:rsid w:val="00B205C6"/>
    <w:rsid w:val="00B24989"/>
    <w:rsid w:val="00B41219"/>
    <w:rsid w:val="00B54BE8"/>
    <w:rsid w:val="00B57E4A"/>
    <w:rsid w:val="00B60A06"/>
    <w:rsid w:val="00B6316A"/>
    <w:rsid w:val="00B7664A"/>
    <w:rsid w:val="00B76E65"/>
    <w:rsid w:val="00B8396B"/>
    <w:rsid w:val="00B867E2"/>
    <w:rsid w:val="00B93F79"/>
    <w:rsid w:val="00BA0618"/>
    <w:rsid w:val="00BA0ED4"/>
    <w:rsid w:val="00BA5213"/>
    <w:rsid w:val="00BA5A1C"/>
    <w:rsid w:val="00BB59F2"/>
    <w:rsid w:val="00BC070A"/>
    <w:rsid w:val="00BC7411"/>
    <w:rsid w:val="00BD41D6"/>
    <w:rsid w:val="00BD6693"/>
    <w:rsid w:val="00BD6BC0"/>
    <w:rsid w:val="00BE52C9"/>
    <w:rsid w:val="00BF1E56"/>
    <w:rsid w:val="00BF38AC"/>
    <w:rsid w:val="00BF6B4E"/>
    <w:rsid w:val="00C023DF"/>
    <w:rsid w:val="00C04698"/>
    <w:rsid w:val="00C36908"/>
    <w:rsid w:val="00C4210E"/>
    <w:rsid w:val="00C477EE"/>
    <w:rsid w:val="00C52A17"/>
    <w:rsid w:val="00C66294"/>
    <w:rsid w:val="00C66D4F"/>
    <w:rsid w:val="00C86D50"/>
    <w:rsid w:val="00C86DCC"/>
    <w:rsid w:val="00C902C4"/>
    <w:rsid w:val="00C97BFE"/>
    <w:rsid w:val="00CA51F9"/>
    <w:rsid w:val="00CB1FBA"/>
    <w:rsid w:val="00CC7C1E"/>
    <w:rsid w:val="00CE34D5"/>
    <w:rsid w:val="00CE36E5"/>
    <w:rsid w:val="00D0296C"/>
    <w:rsid w:val="00D07352"/>
    <w:rsid w:val="00D1059E"/>
    <w:rsid w:val="00D11E2B"/>
    <w:rsid w:val="00D37F9B"/>
    <w:rsid w:val="00D42D9B"/>
    <w:rsid w:val="00D43245"/>
    <w:rsid w:val="00D448A2"/>
    <w:rsid w:val="00D509F3"/>
    <w:rsid w:val="00D50F14"/>
    <w:rsid w:val="00D6562A"/>
    <w:rsid w:val="00D7326F"/>
    <w:rsid w:val="00D7599A"/>
    <w:rsid w:val="00D84E79"/>
    <w:rsid w:val="00DC6F67"/>
    <w:rsid w:val="00DC780A"/>
    <w:rsid w:val="00DD176E"/>
    <w:rsid w:val="00DD184B"/>
    <w:rsid w:val="00DD25AD"/>
    <w:rsid w:val="00DF7693"/>
    <w:rsid w:val="00E03C7F"/>
    <w:rsid w:val="00E05ECE"/>
    <w:rsid w:val="00E16CFA"/>
    <w:rsid w:val="00E227E6"/>
    <w:rsid w:val="00E27118"/>
    <w:rsid w:val="00E341FA"/>
    <w:rsid w:val="00E370FD"/>
    <w:rsid w:val="00E4086A"/>
    <w:rsid w:val="00E641D1"/>
    <w:rsid w:val="00E76E19"/>
    <w:rsid w:val="00E77C60"/>
    <w:rsid w:val="00E80EAF"/>
    <w:rsid w:val="00E85315"/>
    <w:rsid w:val="00EA5CAC"/>
    <w:rsid w:val="00EB085B"/>
    <w:rsid w:val="00EB2970"/>
    <w:rsid w:val="00EC568B"/>
    <w:rsid w:val="00ED0FAC"/>
    <w:rsid w:val="00ED2630"/>
    <w:rsid w:val="00ED4BF1"/>
    <w:rsid w:val="00ED58D2"/>
    <w:rsid w:val="00ED715F"/>
    <w:rsid w:val="00EF6E21"/>
    <w:rsid w:val="00F02258"/>
    <w:rsid w:val="00F14B3E"/>
    <w:rsid w:val="00F15217"/>
    <w:rsid w:val="00F36F71"/>
    <w:rsid w:val="00F454D1"/>
    <w:rsid w:val="00F632C3"/>
    <w:rsid w:val="00F67C6A"/>
    <w:rsid w:val="00F77D9A"/>
    <w:rsid w:val="00FA14B1"/>
    <w:rsid w:val="00FD2110"/>
    <w:rsid w:val="00FD584C"/>
    <w:rsid w:val="00FE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3535DD"/>
  <w15:docId w15:val="{B87B0A04-E0AD-41A4-BB94-BBC2CF9F9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b/>
      <w:bCs/>
    </w:rPr>
  </w:style>
  <w:style w:type="paragraph" w:styleId="Cmsor3">
    <w:name w:val="heading 3"/>
    <w:basedOn w:val="Norml"/>
    <w:next w:val="Norml"/>
    <w:qFormat/>
    <w:pPr>
      <w:keepNext/>
      <w:outlineLvl w:val="2"/>
    </w:pPr>
    <w:rPr>
      <w:sz w:val="28"/>
    </w:rPr>
  </w:style>
  <w:style w:type="paragraph" w:styleId="Cmsor8">
    <w:name w:val="heading 8"/>
    <w:basedOn w:val="Norml"/>
    <w:next w:val="Norml"/>
    <w:qFormat/>
    <w:pPr>
      <w:keepNext/>
      <w:jc w:val="both"/>
      <w:outlineLvl w:val="7"/>
    </w:pPr>
    <w:rPr>
      <w:rFonts w:ascii="Bookman Old Style" w:hAnsi="Bookman Old Style"/>
      <w:b/>
      <w:smallCaps/>
      <w:sz w:val="16"/>
    </w:rPr>
  </w:style>
  <w:style w:type="paragraph" w:styleId="Cmsor9">
    <w:name w:val="heading 9"/>
    <w:basedOn w:val="Norml"/>
    <w:next w:val="Norml"/>
    <w:qFormat/>
    <w:pPr>
      <w:keepNext/>
      <w:jc w:val="center"/>
      <w:outlineLvl w:val="8"/>
    </w:pPr>
    <w:rPr>
      <w:rFonts w:ascii="Bookman Old Style" w:hAnsi="Bookman Old Style"/>
      <w:b/>
      <w:i/>
      <w:smallCaps/>
      <w:color w:val="0000FF"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Felsorols">
    <w:name w:val="List Bullet"/>
    <w:basedOn w:val="Norml"/>
    <w:autoRedefine/>
    <w:pPr>
      <w:numPr>
        <w:numId w:val="1"/>
      </w:numPr>
    </w:pPr>
  </w:style>
  <w:style w:type="paragraph" w:styleId="Szvegtrzs">
    <w:name w:val="Body Text"/>
    <w:basedOn w:val="Norml"/>
    <w:pPr>
      <w:spacing w:after="120"/>
    </w:pPr>
  </w:style>
  <w:style w:type="paragraph" w:styleId="HTML-kntformzott">
    <w:name w:val="HTML Preformatted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FrizQuadrata HU"/>
      <w:sz w:val="20"/>
      <w:szCs w:val="20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Pr>
      <w:rFonts w:ascii="Tahoma" w:hAnsi="Tahoma" w:cs="Courier New"/>
      <w:sz w:val="16"/>
      <w:szCs w:val="16"/>
    </w:rPr>
  </w:style>
  <w:style w:type="paragraph" w:styleId="Szvegtrzs2">
    <w:name w:val="Body Text 2"/>
    <w:basedOn w:val="Norml"/>
    <w:pPr>
      <w:spacing w:before="120"/>
    </w:pPr>
    <w:rPr>
      <w:rFonts w:ascii="CG Times (W1)" w:eastAsia="Wingdings" w:hAnsi="CG Times (W1)"/>
      <w:b/>
      <w:i/>
    </w:rPr>
  </w:style>
  <w:style w:type="paragraph" w:customStyle="1" w:styleId="Cm1">
    <w:name w:val="Cím1"/>
    <w:basedOn w:val="Norml"/>
    <w:pPr>
      <w:spacing w:before="240" w:after="60"/>
      <w:jc w:val="center"/>
    </w:pPr>
    <w:rPr>
      <w:rFonts w:ascii="Courier New" w:eastAsia="Wingdings" w:hAnsi="Courier New"/>
      <w:b/>
      <w:sz w:val="32"/>
    </w:rPr>
  </w:style>
  <w:style w:type="paragraph" w:styleId="Szvegtrzs3">
    <w:name w:val="Body Text 3"/>
    <w:basedOn w:val="Norml"/>
    <w:rPr>
      <w:b/>
      <w:sz w:val="20"/>
    </w:rPr>
  </w:style>
  <w:style w:type="table" w:styleId="Rcsostblzat">
    <w:name w:val="Table Grid"/>
    <w:basedOn w:val="Normltblzat"/>
    <w:rsid w:val="00347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D448A2"/>
    <w:rPr>
      <w:color w:val="0000FF" w:themeColor="hyperlink"/>
      <w:u w:val="single"/>
    </w:rPr>
  </w:style>
  <w:style w:type="character" w:customStyle="1" w:styleId="shorttext">
    <w:name w:val="short_text"/>
    <w:basedOn w:val="Bekezdsalapbettpusa"/>
    <w:rsid w:val="00235975"/>
  </w:style>
  <w:style w:type="character" w:customStyle="1" w:styleId="lfejChar">
    <w:name w:val="Élőfej Char"/>
    <w:basedOn w:val="Bekezdsalapbettpusa"/>
    <w:link w:val="lfej"/>
    <w:uiPriority w:val="99"/>
    <w:rsid w:val="00916D1E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916D1E"/>
    <w:rPr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424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ZE@SZ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ok\sze_sima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A9104-E42E-4174-B6AE-1EA37D083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sze_sima</Template>
  <TotalTime>12</TotalTime>
  <Pages>1</Pages>
  <Words>74</Words>
  <Characters>513</Characters>
  <Application>Microsoft Office Word</Application>
  <DocSecurity>0</DocSecurity>
  <Lines>4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SZE levpap</vt:lpstr>
      <vt:lpstr>SZE levpap</vt:lpstr>
      <vt:lpstr>SZE levpap</vt:lpstr>
    </vt:vector>
  </TitlesOfParts>
  <Company>DMS Graphix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SZE levpap</dc:title>
  <dc:subject>SZE levpap</dc:subject>
  <dc:creator>Széchényi István Egyetem</dc:creator>
  <cp:lastModifiedBy>Kerpics Kinga</cp:lastModifiedBy>
  <cp:revision>1</cp:revision>
  <cp:lastPrinted>2024-02-08T08:21:00Z</cp:lastPrinted>
  <dcterms:created xsi:type="dcterms:W3CDTF">2025-02-10T10:56:00Z</dcterms:created>
  <dcterms:modified xsi:type="dcterms:W3CDTF">2025-12-04T08:53:00Z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d13a9c3f-f204-4e67-98bc-9167757288f2</vt:lpwstr>
  </property>
</Properties>
</file>